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D335" w14:textId="77777777" w:rsidR="00EB4445" w:rsidRDefault="00EB4445" w:rsidP="00EB4445">
      <w:pPr>
        <w:jc w:val="center"/>
        <w:rPr>
          <w:b/>
        </w:rPr>
      </w:pPr>
    </w:p>
    <w:p w14:paraId="71ED95FB" w14:textId="4DBF8753" w:rsidR="00EB4445" w:rsidRDefault="00EB4445" w:rsidP="00EB4445">
      <w:pPr>
        <w:jc w:val="center"/>
        <w:rPr>
          <w:b/>
        </w:rPr>
      </w:pPr>
      <w:r w:rsidRPr="00F45D3E">
        <w:rPr>
          <w:b/>
        </w:rPr>
        <w:t>Colorado City Metrop</w:t>
      </w:r>
      <w:r w:rsidR="00E12D87">
        <w:rPr>
          <w:b/>
        </w:rPr>
        <w:t xml:space="preserve">olitan District </w:t>
      </w:r>
      <w:r w:rsidR="00644878">
        <w:rPr>
          <w:b/>
        </w:rPr>
        <w:t>LEVEL</w:t>
      </w:r>
      <w:r w:rsidR="00E12D87">
        <w:rPr>
          <w:b/>
        </w:rPr>
        <w:t xml:space="preserve"> </w:t>
      </w:r>
      <w:r w:rsidR="00DF3B39">
        <w:rPr>
          <w:b/>
        </w:rPr>
        <w:t>FOUR</w:t>
      </w:r>
      <w:r w:rsidR="0051296F">
        <w:rPr>
          <w:b/>
        </w:rPr>
        <w:t xml:space="preserve"> </w:t>
      </w:r>
      <w:r w:rsidRPr="00F45D3E">
        <w:rPr>
          <w:b/>
        </w:rPr>
        <w:t>Water Restrictions:</w:t>
      </w:r>
    </w:p>
    <w:p w14:paraId="429FB698" w14:textId="77777777" w:rsidR="00914AB4" w:rsidRDefault="00914AB4" w:rsidP="00EB4445">
      <w:pPr>
        <w:jc w:val="center"/>
        <w:rPr>
          <w:b/>
        </w:rPr>
      </w:pPr>
    </w:p>
    <w:p w14:paraId="042CBB2A" w14:textId="7DB6EAA0" w:rsidR="00E12D87" w:rsidRDefault="00E12D87" w:rsidP="00EB4445">
      <w:pPr>
        <w:jc w:val="center"/>
        <w:rPr>
          <w:b/>
        </w:rPr>
      </w:pPr>
      <w:r>
        <w:rPr>
          <w:b/>
        </w:rPr>
        <w:t>Outdoor Watering</w:t>
      </w:r>
    </w:p>
    <w:p w14:paraId="16E82057" w14:textId="77777777" w:rsidR="00EB4445" w:rsidRDefault="00EB4445" w:rsidP="00EB4445">
      <w:pPr>
        <w:rPr>
          <w:b/>
        </w:rPr>
      </w:pPr>
    </w:p>
    <w:p w14:paraId="622D6459" w14:textId="2416068A" w:rsidR="00914AB4" w:rsidRPr="00B00312" w:rsidRDefault="00E12D87" w:rsidP="00EB4445">
      <w:pPr>
        <w:ind w:left="720"/>
        <w:rPr>
          <w:bCs/>
          <w:sz w:val="32"/>
          <w:szCs w:val="32"/>
        </w:rPr>
      </w:pPr>
      <w:r>
        <w:rPr>
          <w:b/>
        </w:rPr>
        <w:t xml:space="preserve">LEVEL </w:t>
      </w:r>
      <w:r w:rsidR="00DB3FEB">
        <w:rPr>
          <w:b/>
        </w:rPr>
        <w:t>Four</w:t>
      </w:r>
      <w:r w:rsidR="00DB3FEB" w:rsidRPr="00B00312">
        <w:rPr>
          <w:bCs/>
          <w:sz w:val="32"/>
          <w:szCs w:val="32"/>
        </w:rPr>
        <w:t>:</w:t>
      </w:r>
      <w:r w:rsidR="000477D4" w:rsidRPr="00B00312">
        <w:rPr>
          <w:bCs/>
          <w:sz w:val="32"/>
          <w:szCs w:val="32"/>
        </w:rPr>
        <w:t xml:space="preserve"> </w:t>
      </w:r>
      <w:r w:rsidRPr="00B00312">
        <w:rPr>
          <w:bCs/>
          <w:sz w:val="32"/>
          <w:szCs w:val="32"/>
        </w:rPr>
        <w:t xml:space="preserve"> </w:t>
      </w:r>
      <w:r w:rsidR="005A6050" w:rsidRPr="00B00312">
        <w:rPr>
          <w:b/>
          <w:sz w:val="32"/>
          <w:szCs w:val="32"/>
        </w:rPr>
        <w:t>O</w:t>
      </w:r>
      <w:r w:rsidRPr="00B00312">
        <w:rPr>
          <w:b/>
          <w:sz w:val="32"/>
          <w:szCs w:val="32"/>
        </w:rPr>
        <w:t xml:space="preserve">utdoor watering is </w:t>
      </w:r>
      <w:r w:rsidR="00DB3FEB" w:rsidRPr="00B00312">
        <w:rPr>
          <w:b/>
          <w:sz w:val="32"/>
          <w:szCs w:val="32"/>
        </w:rPr>
        <w:t>prohibited</w:t>
      </w:r>
      <w:r w:rsidRPr="00B00312">
        <w:rPr>
          <w:b/>
          <w:sz w:val="32"/>
          <w:szCs w:val="32"/>
        </w:rPr>
        <w:t>.</w:t>
      </w:r>
      <w:r w:rsidR="00045190" w:rsidRPr="00B00312">
        <w:rPr>
          <w:bCs/>
          <w:sz w:val="32"/>
          <w:szCs w:val="32"/>
        </w:rPr>
        <w:t xml:space="preserve"> </w:t>
      </w:r>
    </w:p>
    <w:p w14:paraId="3BFDA010" w14:textId="0BF26C3E" w:rsidR="005A6050" w:rsidRDefault="005A6050" w:rsidP="00EB4445">
      <w:pPr>
        <w:ind w:left="720"/>
      </w:pPr>
    </w:p>
    <w:p w14:paraId="026F93C3" w14:textId="77777777" w:rsidR="00914AB4" w:rsidRDefault="00914AB4" w:rsidP="00914AB4">
      <w:r>
        <w:rPr>
          <w:b/>
        </w:rPr>
        <w:tab/>
      </w:r>
      <w:r>
        <w:rPr>
          <w:b/>
        </w:rPr>
        <w:tab/>
        <w:t>Exceptions:</w:t>
      </w:r>
    </w:p>
    <w:p w14:paraId="0D8442C3" w14:textId="07D6B7BC" w:rsidR="00EB4445" w:rsidRDefault="00914AB4" w:rsidP="00914AB4">
      <w:pPr>
        <w:pStyle w:val="ListParagraph"/>
        <w:numPr>
          <w:ilvl w:val="0"/>
          <w:numId w:val="1"/>
        </w:numPr>
      </w:pPr>
      <w:r>
        <w:t xml:space="preserve">Plants, gardens, landscaping or other vegetation may be watered </w:t>
      </w:r>
      <w:r w:rsidR="00DB3FEB">
        <w:t>5am to 7am or 7pm to 9pm</w:t>
      </w:r>
      <w:r w:rsidR="0030267B">
        <w:t xml:space="preserve"> NO BOTH</w:t>
      </w:r>
      <w:r>
        <w:t xml:space="preserve"> of day by drip or by hand (only with a watering can or a hose with a shut-off nozzle).</w:t>
      </w:r>
      <w:r w:rsidR="00962B54">
        <w:t xml:space="preserve"> </w:t>
      </w:r>
    </w:p>
    <w:p w14:paraId="563B4F4A" w14:textId="77777777" w:rsidR="00962B54" w:rsidRDefault="00962B54" w:rsidP="00962B54">
      <w:pPr>
        <w:pStyle w:val="ListParagraph"/>
        <w:ind w:left="2520"/>
      </w:pPr>
    </w:p>
    <w:p w14:paraId="0333CF54" w14:textId="5197134B" w:rsidR="00962B54" w:rsidRPr="00962B54" w:rsidRDefault="00962B54" w:rsidP="00962B54">
      <w:pPr>
        <w:pStyle w:val="ListParagraph"/>
        <w:numPr>
          <w:ilvl w:val="0"/>
          <w:numId w:val="1"/>
        </w:numPr>
        <w:rPr>
          <w:b/>
          <w:bCs/>
        </w:rPr>
      </w:pPr>
      <w:r w:rsidRPr="00962B54">
        <w:rPr>
          <w:b/>
          <w:bCs/>
        </w:rPr>
        <w:t xml:space="preserve">Standpipe: </w:t>
      </w:r>
      <w:r w:rsidR="00F0505F">
        <w:rPr>
          <w:b/>
          <w:bCs/>
        </w:rPr>
        <w:t>400</w:t>
      </w:r>
      <w:r w:rsidRPr="00962B54">
        <w:rPr>
          <w:b/>
          <w:bCs/>
        </w:rPr>
        <w:t xml:space="preserve"> gallons every </w:t>
      </w:r>
      <w:r w:rsidR="00F0505F">
        <w:rPr>
          <w:b/>
          <w:bCs/>
        </w:rPr>
        <w:t xml:space="preserve">4 </w:t>
      </w:r>
      <w:r w:rsidRPr="00962B54">
        <w:rPr>
          <w:b/>
          <w:bCs/>
        </w:rPr>
        <w:t>days</w:t>
      </w:r>
    </w:p>
    <w:p w14:paraId="2FE271A4" w14:textId="77777777" w:rsidR="00EB4445" w:rsidRDefault="00EB4445" w:rsidP="00EB4445">
      <w:pPr>
        <w:ind w:left="720"/>
        <w:rPr>
          <w:b/>
        </w:rPr>
      </w:pPr>
    </w:p>
    <w:p w14:paraId="731AF652" w14:textId="51883E6B" w:rsidR="00EB4445" w:rsidRDefault="00EB4445" w:rsidP="00EB4445">
      <w:pPr>
        <w:ind w:left="720"/>
      </w:pPr>
      <w:r>
        <w:t xml:space="preserve">Should you have any questions or concerns please call the Colorado City Metropolitan District at </w:t>
      </w:r>
      <w:r w:rsidR="00F0505F">
        <w:t>719-</w:t>
      </w:r>
      <w:r>
        <w:t>676-3396.</w:t>
      </w:r>
    </w:p>
    <w:p w14:paraId="787FDDA7" w14:textId="77777777" w:rsidR="00A35411" w:rsidRDefault="00A35411" w:rsidP="00EB4445">
      <w:pPr>
        <w:ind w:left="720"/>
      </w:pPr>
    </w:p>
    <w:p w14:paraId="7EED3ED6" w14:textId="77777777" w:rsidR="00BC5B53" w:rsidRDefault="00BC5B53" w:rsidP="00BC5B53">
      <w:pPr>
        <w:numPr>
          <w:ilvl w:val="1"/>
          <w:numId w:val="2"/>
        </w:numPr>
        <w:tabs>
          <w:tab w:val="clear" w:pos="1080"/>
          <w:tab w:val="num" w:pos="1440"/>
        </w:tabs>
        <w:ind w:left="1440" w:right="30" w:hanging="720"/>
        <w:jc w:val="both"/>
        <w:rPr>
          <w:szCs w:val="24"/>
        </w:rPr>
      </w:pPr>
      <w:r w:rsidRPr="00013222">
        <w:rPr>
          <w:b/>
          <w:szCs w:val="24"/>
          <w:u w:val="single"/>
        </w:rPr>
        <w:t>Enforcement</w:t>
      </w:r>
      <w:r w:rsidRPr="008B204E">
        <w:rPr>
          <w:b/>
          <w:bCs/>
          <w:szCs w:val="24"/>
        </w:rPr>
        <w:t>:</w:t>
      </w:r>
      <w:r w:rsidRPr="00013222">
        <w:rPr>
          <w:szCs w:val="24"/>
        </w:rPr>
        <w:t xml:space="preserve"> The person or entity billed for water service to any given premises, whether owner or occupant, and any person using water supplied or delivered by the District's system, shall be responsible for compliance with the above-mentioned conservation orders, and prescription against waste.  Violations, as determined by the District Representative, will subject such persons to the following actions and penalties in addition to those actions authorized in Section 12:</w:t>
      </w:r>
    </w:p>
    <w:p w14:paraId="6E908B5B" w14:textId="77777777" w:rsidR="00BC5B53" w:rsidRDefault="00BC5B53" w:rsidP="00BC5B53">
      <w:pPr>
        <w:numPr>
          <w:ilvl w:val="2"/>
          <w:numId w:val="2"/>
        </w:numPr>
        <w:ind w:right="30"/>
        <w:jc w:val="both"/>
        <w:rPr>
          <w:szCs w:val="24"/>
        </w:rPr>
      </w:pPr>
      <w:r w:rsidRPr="00013222">
        <w:rPr>
          <w:b/>
          <w:szCs w:val="24"/>
          <w:u w:val="single"/>
        </w:rPr>
        <w:t>First Violation</w:t>
      </w:r>
      <w:r w:rsidRPr="008B204E">
        <w:rPr>
          <w:b/>
          <w:bCs/>
          <w:szCs w:val="24"/>
        </w:rPr>
        <w:t xml:space="preserve">: </w:t>
      </w:r>
      <w:r w:rsidRPr="00013222">
        <w:rPr>
          <w:szCs w:val="24"/>
        </w:rPr>
        <w:t>Written notice of said violation and a $100 charge.</w:t>
      </w:r>
    </w:p>
    <w:p w14:paraId="3A3F0663" w14:textId="77777777" w:rsidR="00BC5B53" w:rsidRDefault="00BC5B53" w:rsidP="00BC5B53">
      <w:pPr>
        <w:numPr>
          <w:ilvl w:val="2"/>
          <w:numId w:val="2"/>
        </w:numPr>
        <w:ind w:right="30"/>
        <w:jc w:val="both"/>
        <w:rPr>
          <w:szCs w:val="24"/>
        </w:rPr>
      </w:pPr>
      <w:r w:rsidRPr="00013222">
        <w:rPr>
          <w:b/>
          <w:szCs w:val="24"/>
          <w:u w:val="single"/>
        </w:rPr>
        <w:t>Second Violation</w:t>
      </w:r>
      <w:r w:rsidRPr="008B204E">
        <w:rPr>
          <w:b/>
          <w:szCs w:val="24"/>
        </w:rPr>
        <w:t>:</w:t>
      </w:r>
      <w:r w:rsidRPr="00013222">
        <w:rPr>
          <w:b/>
          <w:szCs w:val="24"/>
        </w:rPr>
        <w:t xml:space="preserve"> </w:t>
      </w:r>
      <w:r w:rsidRPr="00013222">
        <w:rPr>
          <w:szCs w:val="24"/>
        </w:rPr>
        <w:t>Violation at the same premises or by the same user; written notice of said violation and a $250 charge.</w:t>
      </w:r>
    </w:p>
    <w:p w14:paraId="1EE4E633" w14:textId="77777777" w:rsidR="00BC5B53" w:rsidRDefault="00BC5B53" w:rsidP="00BC5B53">
      <w:pPr>
        <w:numPr>
          <w:ilvl w:val="2"/>
          <w:numId w:val="2"/>
        </w:numPr>
        <w:ind w:right="30"/>
        <w:jc w:val="both"/>
        <w:rPr>
          <w:szCs w:val="24"/>
        </w:rPr>
      </w:pPr>
      <w:r w:rsidRPr="00013222">
        <w:rPr>
          <w:b/>
          <w:szCs w:val="24"/>
          <w:u w:val="single"/>
        </w:rPr>
        <w:t>Third or Any Subsequent Violations</w:t>
      </w:r>
      <w:r w:rsidRPr="008B204E">
        <w:rPr>
          <w:b/>
          <w:szCs w:val="24"/>
        </w:rPr>
        <w:t>:</w:t>
      </w:r>
      <w:r w:rsidRPr="00013222">
        <w:rPr>
          <w:szCs w:val="24"/>
        </w:rPr>
        <w:t xml:space="preserve"> Violation at the same premises or by the same user; the District Manager shall suspend further service to the premises or assess a $500 charge, or both.</w:t>
      </w:r>
    </w:p>
    <w:p w14:paraId="4E5FEB06" w14:textId="77777777" w:rsidR="00BC5B53" w:rsidRDefault="00BC5B53" w:rsidP="00BC5B53">
      <w:pPr>
        <w:numPr>
          <w:ilvl w:val="2"/>
          <w:numId w:val="2"/>
        </w:numPr>
        <w:ind w:right="30"/>
        <w:jc w:val="both"/>
        <w:rPr>
          <w:szCs w:val="24"/>
        </w:rPr>
      </w:pPr>
      <w:r w:rsidRPr="00514C43">
        <w:rPr>
          <w:b/>
          <w:szCs w:val="24"/>
          <w:u w:val="single"/>
        </w:rPr>
        <w:t>Appeals</w:t>
      </w:r>
      <w:r w:rsidRPr="008B204E">
        <w:rPr>
          <w:b/>
          <w:bCs/>
          <w:szCs w:val="24"/>
        </w:rPr>
        <w:t xml:space="preserve">: </w:t>
      </w:r>
      <w:r w:rsidRPr="00514C43">
        <w:rPr>
          <w:szCs w:val="24"/>
        </w:rPr>
        <w:t>Appeals of such penalties and charges may be made to the Board.</w:t>
      </w:r>
    </w:p>
    <w:p w14:paraId="38F9CA9D" w14:textId="77777777" w:rsidR="00914AB4" w:rsidRDefault="00914AB4" w:rsidP="0044223E"/>
    <w:p w14:paraId="61DEC1D3" w14:textId="77777777" w:rsidR="00914AB4" w:rsidRDefault="00914AB4" w:rsidP="0044223E"/>
    <w:p w14:paraId="4F380DD6" w14:textId="77777777" w:rsidR="00BC5B53" w:rsidRDefault="00BC5B53" w:rsidP="00BC5B53">
      <w:r>
        <w:t>Posted Aug 4, 2026</w:t>
      </w:r>
    </w:p>
    <w:p w14:paraId="3477ABB3" w14:textId="77777777" w:rsidR="00BC5B53" w:rsidRPr="0044223E" w:rsidRDefault="00BC5B53" w:rsidP="00BC5B53">
      <w:r>
        <w:t>Board of Directors</w:t>
      </w:r>
    </w:p>
    <w:p w14:paraId="39BE9EDC" w14:textId="77777777" w:rsidR="00914AB4" w:rsidRDefault="00914AB4" w:rsidP="0044223E"/>
    <w:sectPr w:rsidR="00914AB4" w:rsidSect="009E617C">
      <w:headerReference w:type="first" r:id="rId7"/>
      <w:footerReference w:type="first" r:id="rId8"/>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7D8D" w14:textId="77777777" w:rsidR="00C57191" w:rsidRDefault="00C57191">
      <w:r>
        <w:separator/>
      </w:r>
    </w:p>
  </w:endnote>
  <w:endnote w:type="continuationSeparator" w:id="0">
    <w:p w14:paraId="12836621" w14:textId="77777777" w:rsidR="00C57191" w:rsidRDefault="00C5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13FD" w14:textId="77777777" w:rsidR="00AF7E36" w:rsidRDefault="00AF7E36">
    <w:pPr>
      <w:pStyle w:val="Footer"/>
      <w:jc w:val="center"/>
      <w:rPr>
        <w:b/>
        <w:bCs/>
        <w:sz w:val="16"/>
      </w:rPr>
    </w:pPr>
    <w:r>
      <w:rPr>
        <w:b/>
        <w:bCs/>
        <w:sz w:val="16"/>
      </w:rPr>
      <w:t>COLORADO CITY METROP</w:t>
    </w:r>
    <w:r w:rsidR="006A3B17">
      <w:rPr>
        <w:b/>
        <w:bCs/>
        <w:sz w:val="16"/>
      </w:rPr>
      <w:t>OLITAN DISTRICT - P.O. Box 20229 – Colorado City, CO 81019 –</w:t>
    </w:r>
    <w:r>
      <w:rPr>
        <w:b/>
        <w:bCs/>
        <w:sz w:val="16"/>
      </w:rPr>
      <w:t xml:space="preserve"> (719) 676-3396 www.coloradocity</w:t>
    </w:r>
    <w:r w:rsidR="006A3B17">
      <w:rPr>
        <w:b/>
        <w:bCs/>
        <w:sz w:val="16"/>
      </w:rPr>
      <w:t>metro</w:t>
    </w:r>
    <w:r>
      <w:rPr>
        <w:b/>
        <w:bCs/>
        <w:sz w:val="16"/>
      </w:rPr>
      <w:t>.us</w:t>
    </w:r>
  </w:p>
  <w:p w14:paraId="53EE7C25" w14:textId="77777777" w:rsidR="00AF7E36" w:rsidRDefault="00AF7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33FA" w14:textId="77777777" w:rsidR="00C57191" w:rsidRDefault="00C57191">
      <w:r>
        <w:separator/>
      </w:r>
    </w:p>
  </w:footnote>
  <w:footnote w:type="continuationSeparator" w:id="0">
    <w:p w14:paraId="4BB00F37" w14:textId="77777777" w:rsidR="00C57191" w:rsidRDefault="00C57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8A04" w14:textId="77777777" w:rsidR="00AF7E36" w:rsidRDefault="00AF7E36">
    <w:pPr>
      <w:pStyle w:val="Header"/>
    </w:pPr>
    <w:r>
      <w:object w:dxaOrig="12645" w:dyaOrig="3270" w14:anchorId="2811B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11.75pt">
          <v:imagedata r:id="rId1" o:title=""/>
        </v:shape>
        <o:OLEObject Type="Embed" ProgID="PBrush" ShapeID="_x0000_i1025" DrawAspect="Content" ObjectID="_184803832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262DE"/>
    <w:multiLevelType w:val="multilevel"/>
    <w:tmpl w:val="BB4C0370"/>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ascii="Times New Roman" w:hAnsi="Times New Roman" w:cs="Times New Roman" w:hint="default"/>
        <w:b/>
        <w:dstrike w:val="0"/>
        <w:sz w:val="24"/>
        <w:szCs w:val="24"/>
      </w:rPr>
    </w:lvl>
    <w:lvl w:ilvl="2">
      <w:start w:val="1"/>
      <w:numFmt w:val="decimal"/>
      <w:lvlText w:val="%1.%2.%3."/>
      <w:lvlJc w:val="left"/>
      <w:pPr>
        <w:tabs>
          <w:tab w:val="num" w:pos="2160"/>
        </w:tabs>
        <w:ind w:left="2160" w:hanging="720"/>
      </w:pPr>
      <w:rPr>
        <w:rFonts w:hint="default"/>
        <w:b/>
      </w:rPr>
    </w:lvl>
    <w:lvl w:ilvl="3">
      <w:start w:val="1"/>
      <w:numFmt w:val="lowerLetter"/>
      <w:lvlText w:val="%4."/>
      <w:lvlJc w:val="left"/>
      <w:pPr>
        <w:tabs>
          <w:tab w:val="num" w:pos="2880"/>
        </w:tabs>
        <w:ind w:left="2880" w:hanging="720"/>
      </w:pPr>
      <w:rPr>
        <w:rFonts w:hint="default"/>
        <w:b/>
        <w:i w:val="0"/>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120"/>
        </w:tabs>
        <w:ind w:left="6120" w:hanging="108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1" w15:restartNumberingAfterBreak="0">
    <w:nsid w:val="53CE558D"/>
    <w:multiLevelType w:val="hybridMultilevel"/>
    <w:tmpl w:val="D122A0BE"/>
    <w:lvl w:ilvl="0" w:tplc="208C22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27542158">
    <w:abstractNumId w:val="1"/>
  </w:num>
  <w:num w:numId="2" w16cid:durableId="178071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49C"/>
    <w:rsid w:val="00045190"/>
    <w:rsid w:val="000477D4"/>
    <w:rsid w:val="00137825"/>
    <w:rsid w:val="001D76F5"/>
    <w:rsid w:val="00280650"/>
    <w:rsid w:val="00292035"/>
    <w:rsid w:val="002E064E"/>
    <w:rsid w:val="002F6BB5"/>
    <w:rsid w:val="0030267B"/>
    <w:rsid w:val="00384D3A"/>
    <w:rsid w:val="003C10A7"/>
    <w:rsid w:val="003E7F63"/>
    <w:rsid w:val="003F35B9"/>
    <w:rsid w:val="004110B5"/>
    <w:rsid w:val="0041677A"/>
    <w:rsid w:val="00420701"/>
    <w:rsid w:val="004311B1"/>
    <w:rsid w:val="0044223E"/>
    <w:rsid w:val="00444BC4"/>
    <w:rsid w:val="00475DFB"/>
    <w:rsid w:val="0048497C"/>
    <w:rsid w:val="004D0AF6"/>
    <w:rsid w:val="004E1DE0"/>
    <w:rsid w:val="0051296F"/>
    <w:rsid w:val="005A6050"/>
    <w:rsid w:val="00606DDB"/>
    <w:rsid w:val="00620569"/>
    <w:rsid w:val="00644878"/>
    <w:rsid w:val="00647343"/>
    <w:rsid w:val="0066320B"/>
    <w:rsid w:val="006A3B17"/>
    <w:rsid w:val="006B4107"/>
    <w:rsid w:val="006F149C"/>
    <w:rsid w:val="00740837"/>
    <w:rsid w:val="00777F33"/>
    <w:rsid w:val="007A6E0C"/>
    <w:rsid w:val="007C77EB"/>
    <w:rsid w:val="00824CD0"/>
    <w:rsid w:val="00831F11"/>
    <w:rsid w:val="0083272B"/>
    <w:rsid w:val="00863186"/>
    <w:rsid w:val="00914AB4"/>
    <w:rsid w:val="0093007E"/>
    <w:rsid w:val="009612A8"/>
    <w:rsid w:val="00962B54"/>
    <w:rsid w:val="00965E4A"/>
    <w:rsid w:val="00975FCC"/>
    <w:rsid w:val="0097698D"/>
    <w:rsid w:val="009A14BF"/>
    <w:rsid w:val="009A2E74"/>
    <w:rsid w:val="009E0B1A"/>
    <w:rsid w:val="009E617C"/>
    <w:rsid w:val="009E70C0"/>
    <w:rsid w:val="009F3455"/>
    <w:rsid w:val="00A35411"/>
    <w:rsid w:val="00AC790F"/>
    <w:rsid w:val="00AF7E36"/>
    <w:rsid w:val="00B00312"/>
    <w:rsid w:val="00B01CCD"/>
    <w:rsid w:val="00B13FA1"/>
    <w:rsid w:val="00B143E9"/>
    <w:rsid w:val="00B32EFB"/>
    <w:rsid w:val="00B8056F"/>
    <w:rsid w:val="00B8700B"/>
    <w:rsid w:val="00BA214A"/>
    <w:rsid w:val="00BB617F"/>
    <w:rsid w:val="00BC5B53"/>
    <w:rsid w:val="00BE35A7"/>
    <w:rsid w:val="00C57191"/>
    <w:rsid w:val="00C7014E"/>
    <w:rsid w:val="00D53123"/>
    <w:rsid w:val="00D7094E"/>
    <w:rsid w:val="00D97E47"/>
    <w:rsid w:val="00DB3FEB"/>
    <w:rsid w:val="00DE471C"/>
    <w:rsid w:val="00DF3B39"/>
    <w:rsid w:val="00E12D87"/>
    <w:rsid w:val="00E254D9"/>
    <w:rsid w:val="00E31E7C"/>
    <w:rsid w:val="00E73A2A"/>
    <w:rsid w:val="00E92D9C"/>
    <w:rsid w:val="00EB4445"/>
    <w:rsid w:val="00F025EE"/>
    <w:rsid w:val="00F0505F"/>
    <w:rsid w:val="00F15CDA"/>
    <w:rsid w:val="00F47A87"/>
    <w:rsid w:val="00F51E7E"/>
    <w:rsid w:val="00FD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4E2D7"/>
  <w15:docId w15:val="{A817BF59-A0ED-4A06-97AB-A2467E3F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CD0"/>
    <w:rPr>
      <w:sz w:val="24"/>
    </w:rPr>
  </w:style>
  <w:style w:type="paragraph" w:styleId="Heading1">
    <w:name w:val="heading 1"/>
    <w:basedOn w:val="Normal"/>
    <w:next w:val="Normal"/>
    <w:qFormat/>
    <w:rsid w:val="009612A8"/>
    <w:pPr>
      <w:keepNext/>
      <w:jc w:val="center"/>
      <w:outlineLvl w:val="0"/>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12A8"/>
    <w:pPr>
      <w:tabs>
        <w:tab w:val="center" w:pos="4320"/>
        <w:tab w:val="right" w:pos="8640"/>
      </w:tabs>
    </w:pPr>
  </w:style>
  <w:style w:type="paragraph" w:styleId="Footer">
    <w:name w:val="footer"/>
    <w:basedOn w:val="Normal"/>
    <w:rsid w:val="009612A8"/>
    <w:pPr>
      <w:tabs>
        <w:tab w:val="center" w:pos="4320"/>
        <w:tab w:val="right" w:pos="8640"/>
      </w:tabs>
    </w:pPr>
  </w:style>
  <w:style w:type="paragraph" w:styleId="Title">
    <w:name w:val="Title"/>
    <w:basedOn w:val="Normal"/>
    <w:qFormat/>
    <w:rsid w:val="009612A8"/>
    <w:pPr>
      <w:jc w:val="center"/>
    </w:pPr>
    <w:rPr>
      <w:b/>
      <w:bCs/>
      <w:sz w:val="48"/>
    </w:rPr>
  </w:style>
  <w:style w:type="paragraph" w:styleId="BodyText2">
    <w:name w:val="Body Text 2"/>
    <w:basedOn w:val="Normal"/>
    <w:rsid w:val="009612A8"/>
    <w:rPr>
      <w:sz w:val="28"/>
    </w:rPr>
  </w:style>
  <w:style w:type="paragraph" w:styleId="BodyText3">
    <w:name w:val="Body Text 3"/>
    <w:basedOn w:val="Normal"/>
    <w:rsid w:val="009612A8"/>
    <w:pPr>
      <w:jc w:val="center"/>
    </w:pPr>
    <w:rPr>
      <w:sz w:val="22"/>
    </w:rPr>
  </w:style>
  <w:style w:type="paragraph" w:styleId="BodyText">
    <w:name w:val="Body Text"/>
    <w:basedOn w:val="Normal"/>
    <w:rsid w:val="00824CD0"/>
    <w:pPr>
      <w:spacing w:after="120"/>
    </w:pPr>
  </w:style>
  <w:style w:type="paragraph" w:styleId="BodyTextIndent">
    <w:name w:val="Body Text Indent"/>
    <w:basedOn w:val="Normal"/>
    <w:rsid w:val="00824CD0"/>
    <w:pPr>
      <w:spacing w:after="120"/>
      <w:ind w:left="360"/>
    </w:pPr>
  </w:style>
  <w:style w:type="paragraph" w:styleId="BalloonText">
    <w:name w:val="Balloon Text"/>
    <w:basedOn w:val="Normal"/>
    <w:semiHidden/>
    <w:rsid w:val="00D97E47"/>
    <w:rPr>
      <w:rFonts w:ascii="Tahoma" w:hAnsi="Tahoma" w:cs="Tahoma"/>
      <w:sz w:val="16"/>
      <w:szCs w:val="16"/>
    </w:rPr>
  </w:style>
  <w:style w:type="paragraph" w:styleId="ListParagraph">
    <w:name w:val="List Paragraph"/>
    <w:basedOn w:val="Normal"/>
    <w:uiPriority w:val="34"/>
    <w:qFormat/>
    <w:rsid w:val="00914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7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P_Administrator\Desktop\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Template>
  <TotalTime>7</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2/24/2005</vt:lpstr>
    </vt:vector>
  </TitlesOfParts>
  <Company>Your Company Name</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2/24/2005</dc:title>
  <dc:subject/>
  <dc:creator>HP Authorized Customer</dc:creator>
  <cp:keywords/>
  <dc:description/>
  <cp:lastModifiedBy>colocitymanager</cp:lastModifiedBy>
  <cp:revision>6</cp:revision>
  <cp:lastPrinted>2026-07-29T18:04:00Z</cp:lastPrinted>
  <dcterms:created xsi:type="dcterms:W3CDTF">2026-07-29T17:06:00Z</dcterms:created>
  <dcterms:modified xsi:type="dcterms:W3CDTF">2026-08-12T17:12:00Z</dcterms:modified>
</cp:coreProperties>
</file>